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546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553"/>
        <w:gridCol w:w="284"/>
        <w:gridCol w:w="1940"/>
        <w:gridCol w:w="839"/>
        <w:gridCol w:w="622"/>
        <w:gridCol w:w="284"/>
        <w:gridCol w:w="438"/>
        <w:gridCol w:w="174"/>
        <w:gridCol w:w="1472"/>
        <w:gridCol w:w="53"/>
        <w:gridCol w:w="2209"/>
        <w:gridCol w:w="8"/>
        <w:gridCol w:w="30"/>
      </w:tblGrid>
      <w:tr w:rsidR="00D42823" w:rsidRPr="00143164" w14:paraId="31441A93" w14:textId="77777777" w:rsidTr="00493046">
        <w:trPr>
          <w:gridAfter w:val="2"/>
          <w:wAfter w:w="20" w:type="pct"/>
        </w:trPr>
        <w:tc>
          <w:tcPr>
            <w:tcW w:w="4980" w:type="pct"/>
            <w:gridSpan w:val="12"/>
            <w:shd w:val="clear" w:color="auto" w:fill="1E73AC" w:themeFill="accent2" w:themeFillTint="BF"/>
          </w:tcPr>
          <w:p w14:paraId="4AD6E60B" w14:textId="77777777" w:rsidR="00650259" w:rsidRPr="000A36D4" w:rsidRDefault="007609C6" w:rsidP="006C0781">
            <w:pPr>
              <w:pStyle w:val="Ttulo1"/>
              <w:tabs>
                <w:tab w:val="center" w:pos="4796"/>
                <w:tab w:val="right" w:pos="10160"/>
              </w:tabs>
              <w:ind w:left="-426" w:firstLine="460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r w:rsidRPr="000A36D4">
              <w:rPr>
                <w:rFonts w:asciiTheme="minorHAnsi" w:hAnsiTheme="minorHAnsi"/>
                <w:sz w:val="24"/>
                <w:lang w:val="pt-BR"/>
              </w:rPr>
              <w:t xml:space="preserve">REQUERIMENTO DE </w:t>
            </w:r>
            <w:r w:rsidR="006C0781" w:rsidRPr="000A36D4">
              <w:rPr>
                <w:rFonts w:asciiTheme="minorHAnsi" w:hAnsiTheme="minorHAnsi"/>
                <w:sz w:val="24"/>
                <w:lang w:val="pt-BR"/>
              </w:rPr>
              <w:t>APROVEITAMENTO DE CRÉDITOS DO MESTRADO PARA O DOUTORADO</w:t>
            </w:r>
          </w:p>
        </w:tc>
      </w:tr>
      <w:tr w:rsidR="00BB5237" w:rsidRPr="00143164" w14:paraId="175FF341" w14:textId="77777777" w:rsidTr="00493046">
        <w:tc>
          <w:tcPr>
            <w:tcW w:w="768" w:type="pct"/>
            <w:gridSpan w:val="2"/>
            <w:vAlign w:val="bottom"/>
          </w:tcPr>
          <w:p w14:paraId="1CBC466E" w14:textId="77777777" w:rsidR="00650259" w:rsidRPr="00A8443F" w:rsidRDefault="00751721" w:rsidP="00F74509">
            <w:pPr>
              <w:pStyle w:val="Recuonormal"/>
              <w:spacing w:before="0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241197919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32" w:type="pct"/>
            <w:gridSpan w:val="12"/>
            <w:tcBorders>
              <w:bottom w:val="single" w:sz="4" w:space="0" w:color="auto"/>
            </w:tcBorders>
            <w:vAlign w:val="bottom"/>
          </w:tcPr>
          <w:p w14:paraId="7DE6B94E" w14:textId="77777777" w:rsidR="00650259" w:rsidRPr="00A8443F" w:rsidRDefault="00650259" w:rsidP="00F74509">
            <w:pPr>
              <w:tabs>
                <w:tab w:val="left" w:pos="4570"/>
              </w:tabs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14:paraId="49DC5061" w14:textId="77777777" w:rsidTr="00493046">
        <w:tc>
          <w:tcPr>
            <w:tcW w:w="768" w:type="pct"/>
            <w:gridSpan w:val="2"/>
            <w:vAlign w:val="bottom"/>
          </w:tcPr>
          <w:p w14:paraId="5703B949" w14:textId="77777777" w:rsidR="00095BBE" w:rsidRPr="00A8443F" w:rsidRDefault="00483F06" w:rsidP="00F74509">
            <w:pPr>
              <w:pStyle w:val="Recuonormal"/>
              <w:spacing w:before="0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57565531" w:edGrp="everyone" w:colFirst="3" w:colLast="3"/>
            <w:permStart w:id="811408883" w:edGrp="everyone" w:colFirst="1" w:colLast="1"/>
            <w:permEnd w:id="241197919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67" w:type="pct"/>
            <w:gridSpan w:val="4"/>
            <w:tcBorders>
              <w:bottom w:val="single" w:sz="4" w:space="0" w:color="auto"/>
            </w:tcBorders>
            <w:vAlign w:val="bottom"/>
          </w:tcPr>
          <w:p w14:paraId="44E819F5" w14:textId="77777777" w:rsidR="00095BBE" w:rsidRPr="00A8443F" w:rsidRDefault="00095BBE" w:rsidP="00F74509">
            <w:pPr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6" w:type="pct"/>
            <w:gridSpan w:val="2"/>
            <w:vAlign w:val="bottom"/>
          </w:tcPr>
          <w:p w14:paraId="1738B030" w14:textId="77777777" w:rsidR="00095BBE" w:rsidRPr="00F31944" w:rsidRDefault="00483F06" w:rsidP="00F74509">
            <w:pPr>
              <w:tabs>
                <w:tab w:val="left" w:pos="1657"/>
              </w:tabs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99" w:type="pct"/>
            <w:gridSpan w:val="6"/>
            <w:tcBorders>
              <w:bottom w:val="single" w:sz="4" w:space="0" w:color="auto"/>
            </w:tcBorders>
            <w:vAlign w:val="bottom"/>
          </w:tcPr>
          <w:p w14:paraId="74CBCF4A" w14:textId="77777777" w:rsidR="00095BBE" w:rsidRPr="00A8443F" w:rsidRDefault="00095BBE" w:rsidP="00F74509">
            <w:pPr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14:paraId="3DD77EE2" w14:textId="77777777" w:rsidTr="00493046">
        <w:tc>
          <w:tcPr>
            <w:tcW w:w="912" w:type="pct"/>
            <w:gridSpan w:val="3"/>
            <w:vAlign w:val="bottom"/>
          </w:tcPr>
          <w:p w14:paraId="240474E1" w14:textId="77777777" w:rsidR="00483F06" w:rsidRPr="00A8443F" w:rsidRDefault="00483F06" w:rsidP="00F74509">
            <w:pPr>
              <w:pStyle w:val="Recuonormal"/>
              <w:spacing w:before="0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794366313" w:edGrp="everyone" w:colFirst="1" w:colLast="1"/>
            <w:permStart w:id="1072173955" w:edGrp="everyone" w:colFirst="3" w:colLast="3"/>
            <w:permEnd w:id="257565531"/>
            <w:permEnd w:id="811408883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67" w:type="pct"/>
            <w:gridSpan w:val="4"/>
            <w:tcBorders>
              <w:bottom w:val="single" w:sz="4" w:space="0" w:color="auto"/>
            </w:tcBorders>
            <w:vAlign w:val="bottom"/>
          </w:tcPr>
          <w:p w14:paraId="5A0494D5" w14:textId="77777777" w:rsidR="00483F06" w:rsidRPr="00A8443F" w:rsidRDefault="00483F06" w:rsidP="00F74509">
            <w:pPr>
              <w:ind w:left="2564" w:right="-392" w:hanging="2564"/>
              <w:rPr>
                <w:sz w:val="22"/>
                <w:szCs w:val="22"/>
                <w:lang w:val="pt-BR"/>
              </w:rPr>
            </w:pPr>
          </w:p>
        </w:tc>
        <w:tc>
          <w:tcPr>
            <w:tcW w:w="1056" w:type="pct"/>
            <w:gridSpan w:val="3"/>
            <w:vAlign w:val="bottom"/>
          </w:tcPr>
          <w:p w14:paraId="7CCE98F3" w14:textId="77777777" w:rsidR="00483F06" w:rsidRPr="00F31944" w:rsidRDefault="00483F06" w:rsidP="00F74509">
            <w:pPr>
              <w:tabs>
                <w:tab w:val="left" w:pos="1657"/>
              </w:tabs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65" w:type="pct"/>
            <w:gridSpan w:val="4"/>
            <w:tcBorders>
              <w:bottom w:val="single" w:sz="4" w:space="0" w:color="auto"/>
            </w:tcBorders>
            <w:vAlign w:val="bottom"/>
          </w:tcPr>
          <w:p w14:paraId="1CCE9FDC" w14:textId="77777777" w:rsidR="00483F06" w:rsidRPr="00A8443F" w:rsidRDefault="00483F06" w:rsidP="00F74509">
            <w:pPr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14:paraId="75490033" w14:textId="77777777" w:rsidTr="00493046">
        <w:tc>
          <w:tcPr>
            <w:tcW w:w="488" w:type="pct"/>
            <w:vAlign w:val="bottom"/>
          </w:tcPr>
          <w:p w14:paraId="0F2B7447" w14:textId="77777777" w:rsidR="00483F06" w:rsidRPr="00A8443F" w:rsidRDefault="00483F06" w:rsidP="00F74509">
            <w:pPr>
              <w:pStyle w:val="Recuonormal"/>
              <w:spacing w:before="0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393711068" w:edGrp="everyone" w:colFirst="1" w:colLast="1"/>
            <w:permEnd w:id="794366313"/>
            <w:permEnd w:id="1072173955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2" w:type="pct"/>
            <w:gridSpan w:val="13"/>
            <w:tcBorders>
              <w:bottom w:val="single" w:sz="4" w:space="0" w:color="auto"/>
            </w:tcBorders>
            <w:vAlign w:val="bottom"/>
          </w:tcPr>
          <w:p w14:paraId="111888E9" w14:textId="77777777" w:rsidR="00483F06" w:rsidRPr="00A8443F" w:rsidRDefault="00483F06" w:rsidP="00F74509">
            <w:pPr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14:paraId="2865B20F" w14:textId="77777777" w:rsidTr="00493046">
        <w:trPr>
          <w:gridAfter w:val="2"/>
          <w:wAfter w:w="20" w:type="pct"/>
        </w:trPr>
        <w:tc>
          <w:tcPr>
            <w:tcW w:w="1895" w:type="pct"/>
            <w:gridSpan w:val="4"/>
            <w:vAlign w:val="bottom"/>
          </w:tcPr>
          <w:p w14:paraId="0C998F27" w14:textId="77777777" w:rsidR="00483F06" w:rsidRPr="00A8443F" w:rsidRDefault="00483F06" w:rsidP="00F74509">
            <w:pPr>
              <w:pStyle w:val="Recuonormal"/>
              <w:spacing w:before="0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859653818" w:edGrp="everyone" w:colFirst="1" w:colLast="1"/>
            <w:permEnd w:id="1393711068"/>
            <w:r w:rsidRPr="00A8443F">
              <w:rPr>
                <w:b/>
                <w:sz w:val="22"/>
                <w:szCs w:val="22"/>
                <w:lang w:val="pt-BR"/>
              </w:rPr>
              <w:t>Nome do Orientador</w:t>
            </w:r>
            <w:r w:rsidR="00493046">
              <w:rPr>
                <w:b/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(a)</w:t>
            </w:r>
            <w:r w:rsidR="00493046">
              <w:rPr>
                <w:b/>
                <w:sz w:val="22"/>
                <w:szCs w:val="22"/>
                <w:lang w:val="pt-BR"/>
              </w:rPr>
              <w:t xml:space="preserve"> do Doutorado</w:t>
            </w:r>
            <w:r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3086" w:type="pct"/>
            <w:gridSpan w:val="8"/>
            <w:tcBorders>
              <w:bottom w:val="single" w:sz="4" w:space="0" w:color="auto"/>
            </w:tcBorders>
            <w:vAlign w:val="bottom"/>
          </w:tcPr>
          <w:p w14:paraId="7A1590EC" w14:textId="77777777" w:rsidR="00483F06" w:rsidRPr="00A8443F" w:rsidRDefault="00483F06" w:rsidP="00F74509">
            <w:pPr>
              <w:ind w:firstLine="33"/>
              <w:rPr>
                <w:sz w:val="22"/>
                <w:szCs w:val="22"/>
                <w:lang w:val="pt-BR"/>
              </w:rPr>
            </w:pPr>
          </w:p>
        </w:tc>
      </w:tr>
      <w:tr w:rsidR="006C0781" w:rsidRPr="00143164" w14:paraId="3ECF3039" w14:textId="77777777" w:rsidTr="00493046">
        <w:trPr>
          <w:gridAfter w:val="1"/>
          <w:wAfter w:w="14" w:type="pct"/>
        </w:trPr>
        <w:tc>
          <w:tcPr>
            <w:tcW w:w="768" w:type="pct"/>
            <w:gridSpan w:val="2"/>
            <w:vAlign w:val="bottom"/>
          </w:tcPr>
          <w:p w14:paraId="606CBAE5" w14:textId="77777777" w:rsidR="006C0781" w:rsidRPr="00A8443F" w:rsidRDefault="006C0781" w:rsidP="00F74509">
            <w:pPr>
              <w:pStyle w:val="Recuonormal"/>
              <w:spacing w:before="0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1285823284" w:edGrp="everyone" w:colFirst="1" w:colLast="1"/>
            <w:permEnd w:id="1859653818"/>
            <w:r>
              <w:rPr>
                <w:b/>
                <w:sz w:val="22"/>
                <w:szCs w:val="22"/>
                <w:lang w:val="pt-BR"/>
              </w:rPr>
              <w:t>Mestrado em:</w:t>
            </w:r>
          </w:p>
        </w:tc>
        <w:tc>
          <w:tcPr>
            <w:tcW w:w="4217" w:type="pct"/>
            <w:gridSpan w:val="11"/>
            <w:tcBorders>
              <w:bottom w:val="single" w:sz="4" w:space="0" w:color="auto"/>
            </w:tcBorders>
            <w:vAlign w:val="bottom"/>
          </w:tcPr>
          <w:p w14:paraId="464ACE0A" w14:textId="77777777" w:rsidR="006C0781" w:rsidRPr="00A8443F" w:rsidRDefault="006C0781" w:rsidP="00F74509">
            <w:pPr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1285823284"/>
      <w:tr w:rsidR="00483F06" w:rsidRPr="00143164" w14:paraId="3CF2732A" w14:textId="77777777" w:rsidTr="00493046">
        <w:trPr>
          <w:gridAfter w:val="2"/>
          <w:wAfter w:w="20" w:type="pct"/>
          <w:trHeight w:val="70"/>
        </w:trPr>
        <w:tc>
          <w:tcPr>
            <w:tcW w:w="4980" w:type="pct"/>
            <w:gridSpan w:val="12"/>
            <w:shd w:val="clear" w:color="auto" w:fill="auto"/>
          </w:tcPr>
          <w:p w14:paraId="2D79C556" w14:textId="77777777"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14:paraId="5B05D2FD" w14:textId="77777777" w:rsidTr="007609C6">
              <w:tc>
                <w:tcPr>
                  <w:tcW w:w="10065" w:type="dxa"/>
                  <w:tcBorders>
                    <w:bottom w:val="nil"/>
                  </w:tcBorders>
                </w:tcPr>
                <w:p w14:paraId="33944AC9" w14:textId="77777777" w:rsidR="00EF2908" w:rsidRPr="00087101" w:rsidRDefault="00194629" w:rsidP="00F74509">
                  <w:pPr>
                    <w:ind w:left="-60" w:hanging="142"/>
                    <w:jc w:val="both"/>
                    <w:rPr>
                      <w:sz w:val="22"/>
                      <w:szCs w:val="22"/>
                      <w:lang w:val="pt-BR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6C0781">
                    <w:rPr>
                      <w:sz w:val="22"/>
                      <w:szCs w:val="22"/>
                      <w:lang w:val="pt-BR"/>
                    </w:rPr>
                    <w:t xml:space="preserve"> na condição de aluno do Mestrado, conforme documentação apresentada abaixo:</w:t>
                  </w:r>
                </w:p>
              </w:tc>
            </w:tr>
          </w:tbl>
          <w:p w14:paraId="097C292D" w14:textId="77777777"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14:paraId="7B446116" w14:textId="77777777" w:rsidR="00087101" w:rsidRPr="00087101" w:rsidRDefault="00087101" w:rsidP="00F74509">
            <w:pPr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</w:t>
            </w:r>
            <w:r w:rsidR="00493046">
              <w:rPr>
                <w:sz w:val="22"/>
                <w:szCs w:val="22"/>
                <w:lang w:val="pt-BR"/>
              </w:rPr>
              <w:t xml:space="preserve"> a ser</w:t>
            </w:r>
            <w:r w:rsidRPr="00087101">
              <w:rPr>
                <w:sz w:val="22"/>
                <w:szCs w:val="22"/>
                <w:lang w:val="pt-BR"/>
              </w:rPr>
              <w:t xml:space="preserve"> anexada:</w:t>
            </w:r>
          </w:p>
          <w:p w14:paraId="094D7C9C" w14:textId="77777777"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14:paraId="7CB22AA2" w14:textId="77777777" w:rsidR="00EF2908" w:rsidRDefault="00087101" w:rsidP="00211654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</w:t>
            </w:r>
          </w:p>
          <w:p w14:paraId="5A1A915F" w14:textId="77777777" w:rsidR="00493046" w:rsidRDefault="00493046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  <w:p w14:paraId="4847C18D" w14:textId="77777777" w:rsidR="00493046" w:rsidRDefault="00493046" w:rsidP="00F74509">
            <w:pPr>
              <w:ind w:hanging="67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OBS: Caso o mestrado tenha sido realizado em algum programa da Escola de Formação de Professores e Humanidades (Ciências da Religião, Educação, História ou Letras), é necessário somente o anexo do formulário.</w:t>
            </w:r>
          </w:p>
          <w:p w14:paraId="03D9287A" w14:textId="77777777" w:rsidR="00211654" w:rsidRPr="00211654" w:rsidRDefault="00211654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</w:tc>
      </w:tr>
      <w:tr w:rsidR="00153B05" w:rsidRPr="00143164" w14:paraId="52D7A192" w14:textId="77777777" w:rsidTr="00493046">
        <w:trPr>
          <w:gridAfter w:val="2"/>
          <w:wAfter w:w="20" w:type="pct"/>
        </w:trPr>
        <w:tc>
          <w:tcPr>
            <w:tcW w:w="386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14:paraId="3C38D77E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lang w:val="pt-BR"/>
              </w:rPr>
              <w:t>PREENCHIMENTO DISCENTE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6BAFD051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PREENCHIMENTO DOCENTE</w:t>
            </w:r>
          </w:p>
        </w:tc>
      </w:tr>
      <w:tr w:rsidR="00153B05" w:rsidRPr="00143164" w14:paraId="54650F36" w14:textId="77777777" w:rsidTr="00493046">
        <w:trPr>
          <w:gridAfter w:val="2"/>
          <w:wAfter w:w="20" w:type="pct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E387A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NOME DA DISCIPLINA CURSADA</w:t>
            </w:r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9835F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CARGA HORÁRIA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1D8A9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CRÉDITOS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31819CB1" w14:textId="77777777"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VALIDAR CRÉDITOS NO DOUTORADO</w:t>
            </w:r>
          </w:p>
        </w:tc>
      </w:tr>
      <w:tr w:rsidR="00153B05" w:rsidRPr="00143164" w14:paraId="30AB5980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56D73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395814566" w:edGrp="everyone" w:colFirst="0" w:colLast="0"/>
            <w:permStart w:id="1267362240" w:edGrp="everyone" w:colFirst="1" w:colLast="1"/>
            <w:permStart w:id="641084743" w:edGrp="everyone" w:colFirst="2" w:colLast="2"/>
            <w:permStart w:id="1026497068" w:edGrp="everyone" w:colFirst="3" w:colLast="3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49EA9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7709E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34F83238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1D34B2DB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53E18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99775895" w:edGrp="everyone" w:colFirst="0" w:colLast="0"/>
            <w:permStart w:id="429279961" w:edGrp="everyone" w:colFirst="1" w:colLast="1"/>
            <w:permStart w:id="931804161" w:edGrp="everyone" w:colFirst="2" w:colLast="2"/>
            <w:permStart w:id="768045491" w:edGrp="everyone" w:colFirst="3" w:colLast="3"/>
            <w:permEnd w:id="1395814566"/>
            <w:permEnd w:id="1267362240"/>
            <w:permEnd w:id="641084743"/>
            <w:permEnd w:id="1026497068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BFA35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A94C7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56A61BF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786D7E0F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E4691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809261783" w:edGrp="everyone" w:colFirst="0" w:colLast="0"/>
            <w:permStart w:id="1270749010" w:edGrp="everyone" w:colFirst="1" w:colLast="1"/>
            <w:permStart w:id="1268939262" w:edGrp="everyone" w:colFirst="2" w:colLast="2"/>
            <w:permStart w:id="1514818063" w:edGrp="everyone" w:colFirst="3" w:colLast="3"/>
            <w:permEnd w:id="99775895"/>
            <w:permEnd w:id="429279961"/>
            <w:permEnd w:id="931804161"/>
            <w:permEnd w:id="768045491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5D555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F6019B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57A88E72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3C099791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9ECB4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337056108" w:edGrp="everyone" w:colFirst="0" w:colLast="0"/>
            <w:permStart w:id="307655184" w:edGrp="everyone" w:colFirst="1" w:colLast="1"/>
            <w:permStart w:id="2105945924" w:edGrp="everyone" w:colFirst="2" w:colLast="2"/>
            <w:permStart w:id="2119722090" w:edGrp="everyone" w:colFirst="3" w:colLast="3"/>
            <w:permEnd w:id="809261783"/>
            <w:permEnd w:id="1270749010"/>
            <w:permEnd w:id="1268939262"/>
            <w:permEnd w:id="1514818063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A748F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64A25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337501F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4A1EF060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87B81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632700575" w:edGrp="everyone" w:colFirst="0" w:colLast="0"/>
            <w:permStart w:id="776632635" w:edGrp="everyone" w:colFirst="1" w:colLast="1"/>
            <w:permStart w:id="1084690967" w:edGrp="everyone" w:colFirst="2" w:colLast="2"/>
            <w:permStart w:id="627837592" w:edGrp="everyone" w:colFirst="3" w:colLast="3"/>
            <w:permEnd w:id="337056108"/>
            <w:permEnd w:id="307655184"/>
            <w:permEnd w:id="2105945924"/>
            <w:permEnd w:id="2119722090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6D7EE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6BE06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9F4A9B2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6593B459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85D22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182615304" w:edGrp="everyone" w:colFirst="0" w:colLast="0"/>
            <w:permStart w:id="780039236" w:edGrp="everyone" w:colFirst="1" w:colLast="1"/>
            <w:permStart w:id="1226917960" w:edGrp="everyone" w:colFirst="2" w:colLast="2"/>
            <w:permStart w:id="1955608919" w:edGrp="everyone" w:colFirst="3" w:colLast="3"/>
            <w:permEnd w:id="632700575"/>
            <w:permEnd w:id="776632635"/>
            <w:permEnd w:id="1084690967"/>
            <w:permEnd w:id="627837592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9950E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7FA4C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0BCA2901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0AC838E9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AA1E1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595438693" w:edGrp="everyone" w:colFirst="0" w:colLast="0"/>
            <w:permStart w:id="139291344" w:edGrp="everyone" w:colFirst="1" w:colLast="1"/>
            <w:permStart w:id="2106010666" w:edGrp="everyone" w:colFirst="2" w:colLast="2"/>
            <w:permStart w:id="174129755" w:edGrp="everyone" w:colFirst="3" w:colLast="3"/>
            <w:permEnd w:id="1182615304"/>
            <w:permEnd w:id="780039236"/>
            <w:permEnd w:id="1226917960"/>
            <w:permEnd w:id="1955608919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135FD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1117C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E28B583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1B1A663E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BFFB6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51739998" w:edGrp="everyone" w:colFirst="0" w:colLast="0"/>
            <w:permStart w:id="687280526" w:edGrp="everyone" w:colFirst="1" w:colLast="1"/>
            <w:permStart w:id="1213942496" w:edGrp="everyone" w:colFirst="2" w:colLast="2"/>
            <w:permStart w:id="279905580" w:edGrp="everyone" w:colFirst="3" w:colLast="3"/>
            <w:permEnd w:id="1595438693"/>
            <w:permEnd w:id="139291344"/>
            <w:permEnd w:id="2106010666"/>
            <w:permEnd w:id="174129755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DC462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3A038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5B565C29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2B0326AB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07BA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764769451" w:edGrp="everyone" w:colFirst="0" w:colLast="0"/>
            <w:permStart w:id="634919871" w:edGrp="everyone" w:colFirst="1" w:colLast="1"/>
            <w:permStart w:id="2028013557" w:edGrp="everyone" w:colFirst="2" w:colLast="2"/>
            <w:permStart w:id="2057837345" w:edGrp="everyone" w:colFirst="3" w:colLast="3"/>
            <w:permEnd w:id="151739998"/>
            <w:permEnd w:id="687280526"/>
            <w:permEnd w:id="1213942496"/>
            <w:permEnd w:id="279905580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2550C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5651C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29A49C0B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14:paraId="2160A9BB" w14:textId="77777777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F2B57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46956000" w:edGrp="everyone" w:colFirst="0" w:colLast="0"/>
            <w:permStart w:id="2046896700" w:edGrp="everyone" w:colFirst="1" w:colLast="1"/>
            <w:permStart w:id="1248478877" w:edGrp="everyone" w:colFirst="2" w:colLast="2"/>
            <w:permStart w:id="1892449294" w:edGrp="everyone" w:colFirst="3" w:colLast="3"/>
            <w:permEnd w:id="1764769451"/>
            <w:permEnd w:id="634919871"/>
            <w:permEnd w:id="2028013557"/>
            <w:permEnd w:id="2057837345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E6B72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CA8C9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30F425F3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permEnd w:id="146956000"/>
      <w:permEnd w:id="2046896700"/>
      <w:permEnd w:id="1248478877"/>
      <w:permEnd w:id="1892449294"/>
      <w:tr w:rsidR="00153B05" w:rsidRPr="00143164" w14:paraId="5C675E1A" w14:textId="77777777" w:rsidTr="00493046">
        <w:trPr>
          <w:gridAfter w:val="2"/>
          <w:wAfter w:w="20" w:type="pct"/>
          <w:trHeight w:val="267"/>
        </w:trPr>
        <w:tc>
          <w:tcPr>
            <w:tcW w:w="3089" w:type="pct"/>
            <w:gridSpan w:val="9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5C253B" w14:textId="77777777"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D080D" w14:textId="77777777" w:rsidR="00153B05" w:rsidRPr="00143164" w:rsidRDefault="00153B05" w:rsidP="00211654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r>
              <w:rPr>
                <w:sz w:val="22"/>
                <w:lang w:val="pt-BR"/>
              </w:rPr>
              <w:t xml:space="preserve"> </w:t>
            </w:r>
            <w:permStart w:id="1934234457" w:edGrp="everyone"/>
            <w:r>
              <w:rPr>
                <w:sz w:val="22"/>
                <w:lang w:val="pt-BR"/>
              </w:rPr>
              <w:t xml:space="preserve">        </w:t>
            </w:r>
            <w:permEnd w:id="1934234457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14:paraId="44FA965E" w14:textId="77777777" w:rsidR="00153B05" w:rsidRPr="00143164" w:rsidRDefault="00153B05" w:rsidP="00C03B5E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228940511" w:edGrp="everyone"/>
            <w:r>
              <w:rPr>
                <w:sz w:val="22"/>
                <w:lang w:val="pt-BR"/>
              </w:rPr>
              <w:t xml:space="preserve">         </w:t>
            </w:r>
            <w:permEnd w:id="1228940511"/>
          </w:p>
        </w:tc>
      </w:tr>
      <w:tr w:rsidR="00153B05" w:rsidRPr="00153B05" w14:paraId="6DB100B2" w14:textId="77777777" w:rsidTr="00493046">
        <w:trPr>
          <w:gridAfter w:val="2"/>
          <w:wAfter w:w="20" w:type="pct"/>
        </w:trPr>
        <w:tc>
          <w:tcPr>
            <w:tcW w:w="4980" w:type="pct"/>
            <w:gridSpan w:val="12"/>
            <w:vAlign w:val="bottom"/>
          </w:tcPr>
          <w:p w14:paraId="0491F001" w14:textId="77777777" w:rsidR="00B16776" w:rsidRPr="00153B05" w:rsidRDefault="00B16776" w:rsidP="00153B05">
            <w:pPr>
              <w:spacing w:before="120"/>
              <w:jc w:val="both"/>
              <w:rPr>
                <w:sz w:val="24"/>
                <w:lang w:val="pt-BR"/>
              </w:rPr>
            </w:pPr>
          </w:p>
        </w:tc>
      </w:tr>
    </w:tbl>
    <w:p w14:paraId="3A749E8E" w14:textId="77777777" w:rsidR="00DE7163" w:rsidRDefault="00F74509" w:rsidP="00F74509">
      <w:pPr>
        <w:jc w:val="right"/>
        <w:rPr>
          <w:sz w:val="20"/>
          <w:szCs w:val="20"/>
        </w:rPr>
      </w:pPr>
      <w:r w:rsidRPr="00F74509">
        <w:rPr>
          <w:sz w:val="20"/>
          <w:szCs w:val="20"/>
        </w:rPr>
        <w:t>Goiânia, ___/____/_____</w:t>
      </w:r>
    </w:p>
    <w:p w14:paraId="26F38B06" w14:textId="77777777" w:rsidR="00F74509" w:rsidRDefault="00F74509" w:rsidP="00F74509">
      <w:pPr>
        <w:rPr>
          <w:sz w:val="20"/>
          <w:szCs w:val="20"/>
        </w:rPr>
      </w:pPr>
      <w:r>
        <w:rPr>
          <w:sz w:val="20"/>
          <w:szCs w:val="20"/>
        </w:rPr>
        <w:t>____________________________                                     __________________________________</w:t>
      </w:r>
    </w:p>
    <w:p w14:paraId="68292C0F" w14:textId="77777777" w:rsidR="00F74509" w:rsidRPr="00F74509" w:rsidRDefault="00F74509" w:rsidP="00F74509">
      <w:pPr>
        <w:rPr>
          <w:sz w:val="20"/>
          <w:szCs w:val="20"/>
        </w:rPr>
      </w:pPr>
      <w:r>
        <w:rPr>
          <w:sz w:val="20"/>
          <w:szCs w:val="20"/>
        </w:rPr>
        <w:t xml:space="preserve">        Assinatura do Discente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Assinatura do(a) Orientador(a)</w:t>
      </w:r>
      <w:bookmarkStart w:id="0" w:name="_GoBack"/>
      <w:bookmarkEnd w:id="0"/>
    </w:p>
    <w:sectPr w:rsidR="00F74509" w:rsidRPr="00F74509" w:rsidSect="00BC7C7B">
      <w:headerReference w:type="default" r:id="rId11"/>
      <w:footerReference w:type="default" r:id="rId12"/>
      <w:pgSz w:w="11906" w:h="16838" w:code="9"/>
      <w:pgMar w:top="80" w:right="1440" w:bottom="426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6EBCB" w14:textId="77777777" w:rsidR="008D55B1" w:rsidRDefault="008D55B1" w:rsidP="00650259">
      <w:pPr>
        <w:spacing w:after="0" w:line="240" w:lineRule="auto"/>
      </w:pPr>
      <w:r>
        <w:separator/>
      </w:r>
    </w:p>
  </w:endnote>
  <w:endnote w:type="continuationSeparator" w:id="0">
    <w:p w14:paraId="6B8398B8" w14:textId="77777777" w:rsidR="008D55B1" w:rsidRDefault="008D55B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C579F0-EB9D-494B-B5B8-0E35473C901B}"/>
    <w:embedBold r:id="rId2" w:fontKey="{59F74E73-65F7-49E7-A5B6-26977D7EC569}"/>
    <w:embedBoldItalic r:id="rId3" w:fontKey="{B81E8A98-8FBE-4AF6-9029-71777C7A69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D2A5400-4BF2-4E4B-85C3-0BCB07941D2D}"/>
    <w:embedBold r:id="rId5" w:fontKey="{4FB580C2-5A38-41BB-83D7-B83E9776A5C8}"/>
    <w:embedItalic r:id="rId6" w:fontKey="{178CDD7D-A4CF-49A3-8CB6-CAE3A223E00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0D76996-BB96-4FB3-8B51-00515C322E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CD6CE5-947B-47D7-AD61-23296F2BD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14:paraId="3CC05500" w14:textId="77777777" w:rsidTr="003328D5">
      <w:tc>
        <w:tcPr>
          <w:tcW w:w="4678" w:type="dxa"/>
          <w:vAlign w:val="center"/>
        </w:tcPr>
        <w:p w14:paraId="54F5B6DE" w14:textId="77777777"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71755164" w14:textId="77777777"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3989BB97" w14:textId="77777777"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4D64C" w14:textId="77777777" w:rsidR="008D55B1" w:rsidRDefault="008D55B1" w:rsidP="00650259">
      <w:pPr>
        <w:spacing w:after="0" w:line="240" w:lineRule="auto"/>
      </w:pPr>
      <w:r>
        <w:separator/>
      </w:r>
    </w:p>
  </w:footnote>
  <w:footnote w:type="continuationSeparator" w:id="0">
    <w:p w14:paraId="641FB187" w14:textId="77777777" w:rsidR="008D55B1" w:rsidRDefault="008D55B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64" w:type="dxa"/>
      <w:tblLook w:val="04A0" w:firstRow="1" w:lastRow="0" w:firstColumn="1" w:lastColumn="0" w:noHBand="0" w:noVBand="1"/>
    </w:tblPr>
    <w:tblGrid>
      <w:gridCol w:w="1526"/>
      <w:gridCol w:w="7938"/>
    </w:tblGrid>
    <w:tr w:rsidR="004D61CA" w14:paraId="49CDA788" w14:textId="77777777" w:rsidTr="00A54A00">
      <w:trPr>
        <w:trHeight w:val="1989"/>
      </w:trPr>
      <w:tc>
        <w:tcPr>
          <w:tcW w:w="1526" w:type="dxa"/>
          <w:vAlign w:val="center"/>
        </w:tcPr>
        <w:p w14:paraId="04AE1166" w14:textId="77777777"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4405FBE7" wp14:editId="349DA2C9">
                <wp:simplePos x="0" y="0"/>
                <wp:positionH relativeFrom="column">
                  <wp:posOffset>-346710</wp:posOffset>
                </wp:positionH>
                <wp:positionV relativeFrom="paragraph">
                  <wp:posOffset>31115</wp:posOffset>
                </wp:positionV>
                <wp:extent cx="1424940" cy="863600"/>
                <wp:effectExtent l="0" t="0" r="3810" b="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94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38" w:type="dxa"/>
          <w:vAlign w:val="center"/>
        </w:tcPr>
        <w:p w14:paraId="24DE2530" w14:textId="77777777"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14:paraId="79455F93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14:paraId="757092FE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14:paraId="7AC41F91" w14:textId="77777777"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14:paraId="50FC0346" w14:textId="77777777" w:rsidR="00153B05" w:rsidRDefault="004D61CA" w:rsidP="00153B05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D002FF">
            <w:rPr>
              <w:rFonts w:ascii="Times New Roman" w:hAnsi="Times New Roman" w:cs="Times New Roman"/>
              <w:sz w:val="20"/>
            </w:rPr>
            <w:t xml:space="preserve"> </w:t>
          </w:r>
          <w:r w:rsidR="00D002FF" w:rsidRPr="00D002FF">
            <w:rPr>
              <w:rFonts w:ascii="Times New Roman" w:hAnsi="Times New Roman" w:cs="Times New Roman"/>
              <w:b/>
              <w:sz w:val="20"/>
            </w:rPr>
            <w:t xml:space="preserve">EM </w:t>
          </w:r>
        </w:p>
        <w:p w14:paraId="6F16692C" w14:textId="77777777" w:rsidR="004D61CA" w:rsidRPr="00F74509" w:rsidRDefault="00A36D6F" w:rsidP="00153B05">
          <w:pPr>
            <w:pStyle w:val="SemEspaamen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F74509">
            <w:rPr>
              <w:rFonts w:ascii="Times New Roman" w:hAnsi="Times New Roman" w:cs="Times New Roman"/>
              <w:b/>
              <w:sz w:val="20"/>
              <w:szCs w:val="20"/>
            </w:rPr>
            <w:t>HISTÓRIA</w:t>
          </w:r>
        </w:p>
      </w:tc>
    </w:tr>
    <w:bookmarkEnd w:id="1"/>
  </w:tbl>
  <w:p w14:paraId="71A0F1A2" w14:textId="77777777"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F62"/>
    <w:rsid w:val="00043A11"/>
    <w:rsid w:val="000456E1"/>
    <w:rsid w:val="00052382"/>
    <w:rsid w:val="0006568A"/>
    <w:rsid w:val="000671E6"/>
    <w:rsid w:val="00076F0F"/>
    <w:rsid w:val="00084253"/>
    <w:rsid w:val="00087101"/>
    <w:rsid w:val="00095BBE"/>
    <w:rsid w:val="000A36D4"/>
    <w:rsid w:val="000D1F49"/>
    <w:rsid w:val="00132430"/>
    <w:rsid w:val="00143164"/>
    <w:rsid w:val="00153B05"/>
    <w:rsid w:val="00161E7B"/>
    <w:rsid w:val="001727CA"/>
    <w:rsid w:val="00194629"/>
    <w:rsid w:val="00211654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93046"/>
    <w:rsid w:val="004B7CC6"/>
    <w:rsid w:val="004D5D62"/>
    <w:rsid w:val="004D61CA"/>
    <w:rsid w:val="00505225"/>
    <w:rsid w:val="005112D0"/>
    <w:rsid w:val="00513473"/>
    <w:rsid w:val="00522F8D"/>
    <w:rsid w:val="00561439"/>
    <w:rsid w:val="00577E06"/>
    <w:rsid w:val="00590C78"/>
    <w:rsid w:val="005A3BF7"/>
    <w:rsid w:val="005E03A3"/>
    <w:rsid w:val="005E2545"/>
    <w:rsid w:val="005F2035"/>
    <w:rsid w:val="005F7990"/>
    <w:rsid w:val="006273DC"/>
    <w:rsid w:val="0063739C"/>
    <w:rsid w:val="00646101"/>
    <w:rsid w:val="00650259"/>
    <w:rsid w:val="006C0781"/>
    <w:rsid w:val="00704839"/>
    <w:rsid w:val="00716B84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55B1"/>
    <w:rsid w:val="008E203A"/>
    <w:rsid w:val="0090596C"/>
    <w:rsid w:val="0091229C"/>
    <w:rsid w:val="00940E73"/>
    <w:rsid w:val="0098597D"/>
    <w:rsid w:val="009F619A"/>
    <w:rsid w:val="009F6DDE"/>
    <w:rsid w:val="00A10D14"/>
    <w:rsid w:val="00A36D6F"/>
    <w:rsid w:val="00A370A8"/>
    <w:rsid w:val="00A4218F"/>
    <w:rsid w:val="00A4496B"/>
    <w:rsid w:val="00A54A00"/>
    <w:rsid w:val="00A8443F"/>
    <w:rsid w:val="00B166E8"/>
    <w:rsid w:val="00B16776"/>
    <w:rsid w:val="00BB5237"/>
    <w:rsid w:val="00BC7C7B"/>
    <w:rsid w:val="00BD4753"/>
    <w:rsid w:val="00BD5CB1"/>
    <w:rsid w:val="00BE62EE"/>
    <w:rsid w:val="00C003BA"/>
    <w:rsid w:val="00C03B5E"/>
    <w:rsid w:val="00C46878"/>
    <w:rsid w:val="00C66134"/>
    <w:rsid w:val="00CB4A51"/>
    <w:rsid w:val="00CD4532"/>
    <w:rsid w:val="00CD47B0"/>
    <w:rsid w:val="00CD70CE"/>
    <w:rsid w:val="00CE1FE2"/>
    <w:rsid w:val="00CE6104"/>
    <w:rsid w:val="00CE7918"/>
    <w:rsid w:val="00D002FF"/>
    <w:rsid w:val="00D16163"/>
    <w:rsid w:val="00D17200"/>
    <w:rsid w:val="00D42823"/>
    <w:rsid w:val="00D46E18"/>
    <w:rsid w:val="00D53B78"/>
    <w:rsid w:val="00D8486D"/>
    <w:rsid w:val="00DB3FAD"/>
    <w:rsid w:val="00DE7163"/>
    <w:rsid w:val="00E01518"/>
    <w:rsid w:val="00E139C4"/>
    <w:rsid w:val="00E461D1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45380"/>
    <w:rsid w:val="00F52451"/>
    <w:rsid w:val="00F705B4"/>
    <w:rsid w:val="00F74509"/>
    <w:rsid w:val="00F86365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3C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AD8449-C9F4-4FE9-931B-9CABE14F9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diretório.dotx</Template>
  <TotalTime>0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2025-02-17T20:55:00Z</dcterms:created>
  <dcterms:modified xsi:type="dcterms:W3CDTF">2025-02-18T12:54:00Z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